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C8D" w:rsidRDefault="00680C8D" w:rsidP="00144A4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3A0590">
        <w:rPr>
          <w:rFonts w:ascii="Times New Roman" w:hAnsi="Times New Roman"/>
          <w:noProof/>
          <w:sz w:val="28"/>
          <w:szCs w:val="28"/>
          <w:lang w:eastAsia="ru-RU"/>
        </w:rPr>
        <w:t>Муниципальное бюджетное дошкольное образовательное учреждение детский сад № 5 «Колокольчик»</w:t>
      </w:r>
    </w:p>
    <w:p w:rsidR="00680C8D" w:rsidRDefault="00680C8D" w:rsidP="00144A4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80C8D" w:rsidRDefault="00680C8D" w:rsidP="00144A45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 w:rsidRPr="003A0590">
        <w:rPr>
          <w:rFonts w:ascii="Times New Roman" w:hAnsi="Times New Roman"/>
          <w:b/>
          <w:noProof/>
          <w:sz w:val="40"/>
          <w:szCs w:val="40"/>
          <w:lang w:eastAsia="ru-RU"/>
        </w:rPr>
        <w:t>«ПРОГУЛКИ ВЕСНОЙ»</w:t>
      </w:r>
    </w:p>
    <w:p w:rsidR="00680C8D" w:rsidRPr="003A0590" w:rsidRDefault="00680C8D" w:rsidP="00144A45">
      <w:pPr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t>(консультация для родителей)</w:t>
      </w:r>
    </w:p>
    <w:p w:rsidR="00680C8D" w:rsidRDefault="00680C8D" w:rsidP="00144A45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</w:p>
    <w:p w:rsidR="00680C8D" w:rsidRDefault="00680C8D" w:rsidP="00144A45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0pt;height:320.4pt">
            <v:imagedata r:id="rId4" r:href="rId5"/>
          </v:shape>
        </w:pict>
      </w:r>
    </w:p>
    <w:p w:rsidR="00680C8D" w:rsidRDefault="00680C8D" w:rsidP="003A0590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Подготовила:</w:t>
      </w:r>
    </w:p>
    <w:p w:rsidR="00680C8D" w:rsidRDefault="00680C8D" w:rsidP="003A0590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воспитатель МБДОУ «Детский сад № 5»</w:t>
      </w:r>
    </w:p>
    <w:p w:rsidR="00680C8D" w:rsidRDefault="00680C8D" w:rsidP="003A0590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Малышева Е. И.</w:t>
      </w:r>
    </w:p>
    <w:p w:rsidR="00680C8D" w:rsidRDefault="00680C8D" w:rsidP="003A0590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80C8D" w:rsidRDefault="00680C8D" w:rsidP="003A0590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80C8D" w:rsidRDefault="00680C8D" w:rsidP="003A059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noProof/>
            <w:sz w:val="28"/>
            <w:szCs w:val="28"/>
            <w:lang w:eastAsia="ru-RU"/>
          </w:rPr>
          <w:t>2013 г</w:t>
        </w:r>
      </w:smartTag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680C8D" w:rsidRPr="003A0590" w:rsidRDefault="00680C8D" w:rsidP="003A059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Г. Саров</w:t>
      </w:r>
    </w:p>
    <w:p w:rsidR="00680C8D" w:rsidRPr="00144A45" w:rsidRDefault="00680C8D" w:rsidP="00144A45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144A45">
        <w:rPr>
          <w:rFonts w:ascii="Times New Roman" w:hAnsi="Times New Roman"/>
          <w:b/>
          <w:noProof/>
          <w:sz w:val="36"/>
          <w:szCs w:val="36"/>
          <w:lang w:eastAsia="ru-RU"/>
        </w:rPr>
        <w:t>Как организовать прогулку весной?</w:t>
      </w:r>
    </w:p>
    <w:p w:rsidR="00680C8D" w:rsidRPr="00144A45" w:rsidRDefault="00680C8D" w:rsidP="00144A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44A45">
        <w:rPr>
          <w:rFonts w:ascii="Times New Roman" w:hAnsi="Times New Roman"/>
          <w:sz w:val="28"/>
          <w:szCs w:val="28"/>
        </w:rPr>
        <w:t xml:space="preserve">Зима позади. Позади суровые морозы и метели. Температура неуклонно растет, повсюду слышны птичьи трели. Свежий воздух и ласковое солнце дают заряд бодрости и хорошего настроения, а весенняя природа – это лучший источник вдохновения для новых игр и познания окружающего мира ребенком. Именно весной солнце вырабатывает много ультрафиолета, что крайне необходимо для детского растущего организма. Прогулки на свежем воздухе - это всегда интересное и полезное занятие. </w:t>
      </w:r>
    </w:p>
    <w:p w:rsidR="00680C8D" w:rsidRPr="005A5FED" w:rsidRDefault="00680C8D" w:rsidP="00144A45">
      <w:pPr>
        <w:jc w:val="center"/>
        <w:rPr>
          <w:rFonts w:ascii="Times New Roman" w:hAnsi="Times New Roman"/>
          <w:b/>
          <w:sz w:val="36"/>
          <w:szCs w:val="36"/>
        </w:rPr>
      </w:pPr>
      <w:r w:rsidRPr="005A5FED">
        <w:rPr>
          <w:rFonts w:ascii="Times New Roman" w:hAnsi="Times New Roman"/>
          <w:b/>
          <w:sz w:val="36"/>
          <w:szCs w:val="36"/>
        </w:rPr>
        <w:t>Куда пойти гулять?</w:t>
      </w:r>
    </w:p>
    <w:p w:rsidR="00680C8D" w:rsidRDefault="00680C8D" w:rsidP="005A5F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44A45">
        <w:rPr>
          <w:rFonts w:ascii="Times New Roman" w:hAnsi="Times New Roman"/>
          <w:sz w:val="28"/>
          <w:szCs w:val="28"/>
        </w:rPr>
        <w:t xml:space="preserve">Основной принцип выбора места прогулки с ребенком – поближе к природе и подальше от дорог и выхлопных газов. Поэтому маршрут прогулки лучше проложить по парковым зонам, аллеям или погулять в лесу, если это возможно. В ходе прогулки ребенку можно рассказывать о птицах, чье пение слышится вокруг, </w:t>
      </w:r>
      <w:r>
        <w:rPr>
          <w:rFonts w:ascii="Times New Roman" w:hAnsi="Times New Roman"/>
          <w:sz w:val="28"/>
          <w:szCs w:val="28"/>
        </w:rPr>
        <w:t xml:space="preserve">об их привычках улетать </w:t>
      </w:r>
      <w:r w:rsidRPr="00144A45">
        <w:rPr>
          <w:rFonts w:ascii="Times New Roman" w:hAnsi="Times New Roman"/>
          <w:sz w:val="28"/>
          <w:szCs w:val="28"/>
        </w:rPr>
        <w:t>и возвращаться с приходом весны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12CC2">
        <w:rPr>
          <w:rFonts w:ascii="Times New Roman" w:hAnsi="Times New Roman"/>
          <w:sz w:val="28"/>
          <w:szCs w:val="28"/>
        </w:rPr>
        <w:t xml:space="preserve">На прогулке с малышом, расскажите ему о весне: почему тает снег, откуда берутся многочисленные ручьи, почему так ярко светит солнце и почему небо голубое, а не серое. Попробуйте вместе с ребенком услышать «весенние» звуки: звон капели, журчание ручьев, пение птиц.  </w:t>
      </w:r>
      <w:r>
        <w:rPr>
          <w:rFonts w:ascii="Times New Roman" w:hAnsi="Times New Roman"/>
          <w:sz w:val="28"/>
          <w:szCs w:val="28"/>
        </w:rPr>
        <w:tab/>
      </w:r>
      <w:r w:rsidRPr="00712CC2">
        <w:rPr>
          <w:rFonts w:ascii="Times New Roman" w:hAnsi="Times New Roman"/>
          <w:sz w:val="28"/>
          <w:szCs w:val="28"/>
        </w:rPr>
        <w:t>Расскажите малышу, какие запахи несёт в себе весна: талого снега, березовых почек, первых подснежников и другие. Расскажите ребенку,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</w:t>
      </w:r>
      <w:r>
        <w:rPr>
          <w:rFonts w:ascii="Times New Roman" w:hAnsi="Times New Roman"/>
          <w:sz w:val="28"/>
          <w:szCs w:val="28"/>
        </w:rPr>
        <w:t xml:space="preserve"> Некоторые цветы можно </w:t>
      </w:r>
      <w:r w:rsidRPr="00333A70">
        <w:rPr>
          <w:rFonts w:ascii="Times New Roman" w:hAnsi="Times New Roman"/>
          <w:sz w:val="28"/>
          <w:szCs w:val="28"/>
        </w:rPr>
        <w:t>не срывать, а извлечь их с корнем или луковицей и пересадить на клумбу возле дома, но для этого необходимо вооружиться лопаткой и контейнером для переноски растения. Покажите ребёнку вербу, дайте потрогать, расскажите, что верба – одна из первых распускается весной, на ее запах слетаются жучки, мушки, бабочки. Пусть малыш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листочки.</w:t>
      </w:r>
      <w:r w:rsidRPr="000C3E2C">
        <w:rPr>
          <w:rFonts w:ascii="Times New Roman" w:hAnsi="Times New Roman"/>
          <w:sz w:val="28"/>
          <w:szCs w:val="28"/>
        </w:rPr>
        <w:t xml:space="preserve"> В процессе наблюдения дети учатся различать формы, величины, цвета, характер поверхности и многое другое. При наблюдении за живыми существами (насекомыми, птицами, зверьми), дети познают характер движения, звуки и различные характеристики. В ходе данных наблюдений у детей развиваются такие качества, как сообразительность, наблюдательность, аналитические способности, умение сравнивать и делать выводы.  Для ребят постарше поход в лес может стать обучающей игрой: выучить названия растений, насекомых и птиц, обитающих в данной местности или вести дневник наблюдений, куда вклеивать или зарисовывать листья на деревьях, их изменение с течением времени. Не менее важны и активные развлечения: прыжки через лужи и ручейки, возможность пробежаться. Еще одна замечательная весенняя игра – запуск корабликов. </w:t>
      </w:r>
    </w:p>
    <w:p w:rsidR="00680C8D" w:rsidRDefault="00680C8D" w:rsidP="00FE1B7A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i1026" type="#_x0000_t75" style="width:183pt;height:207.6pt;visibility:visible">
            <v:imagedata r:id="rId6" o:title=""/>
          </v:shape>
        </w:pict>
      </w:r>
    </w:p>
    <w:p w:rsidR="00680C8D" w:rsidRDefault="00680C8D" w:rsidP="00FE1B7A">
      <w:pPr>
        <w:jc w:val="center"/>
        <w:rPr>
          <w:rFonts w:ascii="Times New Roman" w:hAnsi="Times New Roman"/>
          <w:sz w:val="28"/>
          <w:szCs w:val="28"/>
        </w:rPr>
      </w:pPr>
    </w:p>
    <w:p w:rsidR="00680C8D" w:rsidRDefault="00680C8D" w:rsidP="005A5FED">
      <w:pPr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0C3E2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 w:rsidRPr="000C3E2C">
        <w:rPr>
          <w:rFonts w:ascii="Times New Roman" w:hAnsi="Times New Roman"/>
          <w:sz w:val="28"/>
          <w:szCs w:val="28"/>
        </w:rPr>
        <w:t>а интересна детям всех возрастов с той лишь разницей, что вначале изготовлением плавучих игрушек придется заниматься родителям.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FED">
        <w:rPr>
          <w:rFonts w:ascii="Times New Roman" w:hAnsi="Times New Roman"/>
          <w:sz w:val="28"/>
          <w:szCs w:val="28"/>
        </w:rPr>
        <w:t xml:space="preserve">Местом весенней прогулки может быть и двор. Многое из того, что ребенку интересно в лесопарковой зоне, он сможет найти и у себя во дворе: ручейки тающего снега, растения, насекомые. У прогулки возле дома есть важное преимущество: если ребенок вспотеет или промокнет, это легко исправить. </w:t>
      </w:r>
      <w:r>
        <w:rPr>
          <w:rFonts w:ascii="Times New Roman" w:hAnsi="Times New Roman"/>
          <w:sz w:val="28"/>
          <w:szCs w:val="28"/>
        </w:rPr>
        <w:tab/>
      </w:r>
      <w:r w:rsidRPr="005A5FED">
        <w:rPr>
          <w:rFonts w:ascii="Times New Roman" w:hAnsi="Times New Roman"/>
          <w:sz w:val="28"/>
          <w:szCs w:val="28"/>
        </w:rPr>
        <w:t>Но чтобы этого не случилось, лучше сразу одеть малыша правильно.  Обувь  должна быть резиновой или с прорезиненными вставками. Важно помнить, что резиновые сапоги не согревают ноги, поэтому под них надо надевать теплые носки, лучше в два слоя. Брюки заправляются в сапоги – так у малыша будет меньше шансов промочить ноги. Лучше, если ткань брюк и верхней одежды будет водоотталкивающей.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5FED">
        <w:rPr>
          <w:rFonts w:ascii="Times New Roman" w:hAnsi="Times New Roman"/>
          <w:sz w:val="28"/>
          <w:szCs w:val="28"/>
        </w:rPr>
        <w:t xml:space="preserve">Если ребенок много двигается, ему нужна более легкая верхняя одежда – так его движения не будут скованны, и он с меньшей вероятностью вспотеет. Весенняя погода очень переменчива. У верхней одежды ребенка обязательно должна быть хорошая защита от ветра.  Обязательные атрибуты весенней прогулки – шапка и перчатки. Пока на улице влажно, лучше брать две-три пары перчаток для ребенка про запас. Отказываться от этих аксессуаров можно лишь в том случае, если теплая солнечная погода держится более двух недель и земля окончательно прогрелась. Второй этап весны – это сухая, но по-прежнему прохладная погода. В этот период лучше выбирать легкую верхнюю одежду и много слоев под ней: футболка, джемпер, кардиган или толстовка. Если вы ошибетесь, и ребенку будет жарко – лишний слой всегда можно снять.  Весна – это пора новых открытий, игр и веселья. Сохранить впечатления о прогулке помогут фотографии, сделанные вместе с малышом. Дома их можно смотреть и рассказывать увлекательную историю о прогулке. Правильно организованные весенние прогулки будут приносить только </w:t>
      </w:r>
      <w:r>
        <w:rPr>
          <w:rFonts w:ascii="Times New Roman" w:hAnsi="Times New Roman"/>
          <w:sz w:val="28"/>
          <w:szCs w:val="28"/>
        </w:rPr>
        <w:t>радость</w:t>
      </w:r>
      <w:r>
        <w:rPr>
          <w:noProof/>
          <w:lang w:eastAsia="ru-RU"/>
        </w:rPr>
        <w:t>.</w:t>
      </w:r>
    </w:p>
    <w:p w:rsidR="00680C8D" w:rsidRPr="00144A45" w:rsidRDefault="00680C8D" w:rsidP="00FE1B7A">
      <w:pPr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pict>
          <v:shape id="Рисунок 3" o:spid="_x0000_i1027" type="#_x0000_t75" style="width:193.2pt;height:278.4pt;visibility:visible">
            <v:imagedata r:id="rId7" o:title=""/>
          </v:shape>
        </w:pict>
      </w:r>
      <w:bookmarkStart w:id="0" w:name="_GoBack"/>
      <w:bookmarkEnd w:id="0"/>
    </w:p>
    <w:sectPr w:rsidR="00680C8D" w:rsidRPr="00144A45" w:rsidSect="00DA2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52F"/>
    <w:rsid w:val="000C3E2C"/>
    <w:rsid w:val="00144A45"/>
    <w:rsid w:val="00325F3E"/>
    <w:rsid w:val="00333A70"/>
    <w:rsid w:val="003A0590"/>
    <w:rsid w:val="004D46E3"/>
    <w:rsid w:val="005769C7"/>
    <w:rsid w:val="005A5FED"/>
    <w:rsid w:val="00680C8D"/>
    <w:rsid w:val="006A3B09"/>
    <w:rsid w:val="00712CC2"/>
    <w:rsid w:val="007E3768"/>
    <w:rsid w:val="008B452F"/>
    <w:rsid w:val="008C0227"/>
    <w:rsid w:val="00A07D49"/>
    <w:rsid w:val="00A52DCD"/>
    <w:rsid w:val="00C13B7B"/>
    <w:rsid w:val="00DA227B"/>
    <w:rsid w:val="00EA29E4"/>
    <w:rsid w:val="00F70C7A"/>
    <w:rsid w:val="00FB2C0E"/>
    <w:rsid w:val="00FE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27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4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http://www.stihi.ru/pics/2014/03/10/3405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4</Pages>
  <Words>743</Words>
  <Characters>4240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Darkwood</cp:lastModifiedBy>
  <cp:revision>12</cp:revision>
  <cp:lastPrinted>2014-12-03T08:10:00Z</cp:lastPrinted>
  <dcterms:created xsi:type="dcterms:W3CDTF">2014-04-21T05:08:00Z</dcterms:created>
  <dcterms:modified xsi:type="dcterms:W3CDTF">2014-12-03T08:18:00Z</dcterms:modified>
</cp:coreProperties>
</file>